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F4E0" w:themeColor="accent3" w:themeTint="33"/>
  <w:body>
    <w:tbl>
      <w:tblPr>
        <w:tblStyle w:val="a7"/>
        <w:tblW w:w="15169" w:type="dxa"/>
        <w:jc w:val="left"/>
        <w:tblInd w:w="-709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098"/>
        <w:gridCol w:w="288"/>
        <w:gridCol w:w="5199"/>
        <w:gridCol w:w="142"/>
        <w:gridCol w:w="310"/>
        <w:gridCol w:w="23"/>
        <w:gridCol w:w="119"/>
        <w:gridCol w:w="26"/>
        <w:gridCol w:w="1104"/>
        <w:gridCol w:w="2860"/>
      </w:tblGrid>
      <w:tr w:rsidR="003073A9" w:rsidRPr="00273FD8" w:rsidTr="003B4BD9">
        <w:trPr>
          <w:cantSplit/>
          <w:trHeight w:hRule="exact" w:val="10368"/>
          <w:tblHeader/>
          <w:jc w:val="left"/>
        </w:trPr>
        <w:tc>
          <w:tcPr>
            <w:tcW w:w="5098" w:type="dxa"/>
            <w:shd w:val="clear" w:color="auto" w:fill="B8DEA3" w:themeFill="accent3" w:themeFillTint="99"/>
            <w:tcMar>
              <w:top w:w="288" w:type="dxa"/>
              <w:right w:w="720" w:type="dxa"/>
            </w:tcMar>
          </w:tcPr>
          <w:p w:rsidR="004757B3" w:rsidRPr="003073A9" w:rsidRDefault="004757B3" w:rsidP="003073A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73A9">
              <w:rPr>
                <w:rFonts w:ascii="Times New Roman" w:hAnsi="Times New Roman" w:cs="Times New Roman"/>
                <w:b/>
                <w:color w:val="00401D"/>
                <w:spacing w:val="-8"/>
                <w:szCs w:val="20"/>
              </w:rPr>
              <w:t>Чем</w:t>
            </w:r>
            <w:r w:rsidRPr="003073A9">
              <w:rPr>
                <w:rFonts w:ascii="Times New Roman" w:hAnsi="Times New Roman" w:cs="Times New Roman"/>
                <w:b/>
                <w:color w:val="00401D"/>
                <w:spacing w:val="-1"/>
                <w:szCs w:val="20"/>
              </w:rPr>
              <w:t xml:space="preserve"> </w:t>
            </w:r>
            <w:r w:rsidRPr="003073A9">
              <w:rPr>
                <w:rFonts w:ascii="Times New Roman" w:hAnsi="Times New Roman" w:cs="Times New Roman"/>
                <w:b/>
                <w:color w:val="00401D"/>
                <w:spacing w:val="-8"/>
                <w:szCs w:val="20"/>
              </w:rPr>
              <w:t>опасны</w:t>
            </w:r>
            <w:r w:rsidRPr="003073A9">
              <w:rPr>
                <w:rFonts w:ascii="Times New Roman" w:hAnsi="Times New Roman" w:cs="Times New Roman"/>
                <w:b/>
                <w:color w:val="00401D"/>
                <w:spacing w:val="-2"/>
                <w:szCs w:val="20"/>
              </w:rPr>
              <w:t xml:space="preserve"> </w:t>
            </w:r>
            <w:r w:rsidRPr="003073A9">
              <w:rPr>
                <w:rFonts w:ascii="Times New Roman" w:hAnsi="Times New Roman" w:cs="Times New Roman"/>
                <w:b/>
                <w:color w:val="00401D"/>
                <w:spacing w:val="-8"/>
                <w:szCs w:val="20"/>
              </w:rPr>
              <w:t>батарейки?</w:t>
            </w:r>
          </w:p>
          <w:p w:rsidR="004757B3" w:rsidRPr="003073A9" w:rsidRDefault="004757B3" w:rsidP="004757B3">
            <w:pPr>
              <w:pStyle w:val="afa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3073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5FF864" wp14:editId="59C8BCCA">
                      <wp:extent cx="2599055" cy="3810"/>
                      <wp:effectExtent l="0" t="0" r="0" b="0"/>
                      <wp:docPr id="4" name="Graphic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99055" cy="3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99055" h="3810">
                                    <a:moveTo>
                                      <a:pt x="259880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717"/>
                                    </a:lnTo>
                                    <a:lnTo>
                                      <a:pt x="2598801" y="3717"/>
                                    </a:lnTo>
                                    <a:lnTo>
                                      <a:pt x="25988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9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2D4DC5" id="Graphic 4" o:spid="_x0000_s1026" style="width:204.65pt;height: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59905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" path="m2598801,l,,,3717r2598801,l2598801,xe" fillcolor="#069" stroked="f">
                      <v:path arrowok="t"/>
                      <w10:anchorlock/>
                    </v:shape>
                  </w:pict>
                </mc:Fallback>
              </mc:AlternateContent>
            </w:r>
          </w:p>
          <w:p w:rsidR="004757B3" w:rsidRPr="003073A9" w:rsidRDefault="004757B3" w:rsidP="003073A9">
            <w:pPr>
              <w:pStyle w:val="afa"/>
              <w:tabs>
                <w:tab w:val="left" w:pos="2726"/>
                <w:tab w:val="left" w:pos="3518"/>
                <w:tab w:val="left" w:pos="3940"/>
              </w:tabs>
              <w:spacing w:after="0" w:line="240" w:lineRule="auto"/>
              <w:ind w:right="-579" w:firstLine="709"/>
              <w:jc w:val="both"/>
              <w:rPr>
                <w:rFonts w:ascii="Times New Roman" w:hAnsi="Times New Roman" w:cs="Times New Roman"/>
              </w:rPr>
            </w:pPr>
            <w:r w:rsidRPr="003073A9">
              <w:rPr>
                <w:rFonts w:ascii="Times New Roman" w:hAnsi="Times New Roman" w:cs="Times New Roman"/>
                <w:spacing w:val="-2"/>
              </w:rPr>
              <w:t>Подсчитано,</w:t>
            </w:r>
            <w:r w:rsidR="003073A9" w:rsidRPr="003073A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073A9">
              <w:rPr>
                <w:rFonts w:ascii="Times New Roman" w:hAnsi="Times New Roman" w:cs="Times New Roman"/>
                <w:spacing w:val="-4"/>
              </w:rPr>
              <w:t>что</w:t>
            </w:r>
            <w:r w:rsidRPr="003073A9">
              <w:rPr>
                <w:rFonts w:ascii="Times New Roman" w:hAnsi="Times New Roman" w:cs="Times New Roman"/>
              </w:rPr>
              <w:t xml:space="preserve"> </w:t>
            </w:r>
            <w:r w:rsidRPr="003073A9">
              <w:rPr>
                <w:rFonts w:ascii="Times New Roman" w:hAnsi="Times New Roman" w:cs="Times New Roman"/>
                <w:spacing w:val="-4"/>
              </w:rPr>
              <w:t xml:space="preserve">одна </w:t>
            </w:r>
            <w:r w:rsidR="003073A9" w:rsidRPr="003073A9">
              <w:rPr>
                <w:rFonts w:ascii="Times New Roman" w:hAnsi="Times New Roman" w:cs="Times New Roman"/>
              </w:rPr>
              <w:t xml:space="preserve">пальчиковая батарейка, </w:t>
            </w:r>
            <w:r w:rsidRPr="003073A9">
              <w:rPr>
                <w:rFonts w:ascii="Times New Roman" w:hAnsi="Times New Roman" w:cs="Times New Roman"/>
                <w:spacing w:val="-2"/>
              </w:rPr>
              <w:t xml:space="preserve">беспечно </w:t>
            </w:r>
            <w:r w:rsidRPr="003073A9">
              <w:rPr>
                <w:rFonts w:ascii="Times New Roman" w:hAnsi="Times New Roman" w:cs="Times New Roman"/>
              </w:rPr>
              <w:t>выброшенная в мусорное ведро, может загрязнить тяжёлыми металлами около 20 квадратных метров земли, а в лесной зоне это территория обитания двух деревьев, двух кротов, одного ёжика и нескольких тысяч дождевых червей!</w:t>
            </w:r>
          </w:p>
          <w:p w:rsidR="004757B3" w:rsidRPr="003073A9" w:rsidRDefault="004757B3" w:rsidP="003073A9">
            <w:pPr>
              <w:pStyle w:val="afa"/>
              <w:spacing w:after="0" w:line="240" w:lineRule="auto"/>
              <w:ind w:right="-579" w:firstLine="709"/>
              <w:jc w:val="both"/>
              <w:rPr>
                <w:rFonts w:ascii="Times New Roman" w:hAnsi="Times New Roman" w:cs="Times New Roman"/>
              </w:rPr>
            </w:pPr>
            <w:r w:rsidRPr="003073A9">
              <w:rPr>
                <w:rFonts w:ascii="Times New Roman" w:hAnsi="Times New Roman" w:cs="Times New Roman"/>
              </w:rPr>
              <w:t>В</w:t>
            </w:r>
            <w:r w:rsidRPr="003073A9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3073A9">
              <w:rPr>
                <w:rFonts w:ascii="Times New Roman" w:hAnsi="Times New Roman" w:cs="Times New Roman"/>
              </w:rPr>
              <w:t>батарейках</w:t>
            </w:r>
            <w:r w:rsidRPr="003073A9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073A9">
              <w:rPr>
                <w:rFonts w:ascii="Times New Roman" w:hAnsi="Times New Roman" w:cs="Times New Roman"/>
              </w:rPr>
              <w:t>содержится</w:t>
            </w:r>
            <w:r w:rsidRPr="003073A9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3073A9">
              <w:rPr>
                <w:rFonts w:ascii="Times New Roman" w:hAnsi="Times New Roman" w:cs="Times New Roman"/>
              </w:rPr>
              <w:t>множество различных металлов — ртуть, никель, кадмий, свинец, литий, марганец и цинк, которые имеют свойство накапливаться в живых организмах, в том числе и в организме человека, и наносить существенный вред здоровью.</w:t>
            </w:r>
          </w:p>
          <w:p w:rsidR="004757B3" w:rsidRPr="003073A9" w:rsidRDefault="004757B3" w:rsidP="003073A9">
            <w:pPr>
              <w:pStyle w:val="afa"/>
              <w:ind w:left="138" w:right="-579" w:firstLine="510"/>
              <w:jc w:val="both"/>
              <w:rPr>
                <w:rFonts w:ascii="Times New Roman" w:hAnsi="Times New Roman" w:cs="Times New Roman"/>
              </w:rPr>
            </w:pPr>
            <w:r w:rsidRPr="003073A9">
              <w:rPr>
                <w:rFonts w:ascii="Times New Roman" w:hAnsi="Times New Roman" w:cs="Times New Roman"/>
              </w:rPr>
              <w:t xml:space="preserve">Металлы и кислоты могут попасть в грунтовые воды, из них в реки, озера и даже водопровод. Если человек, например, выпьет воду или съест растение, или животное, которые этой водой подпитывались, то он может получить нежелательную дозу тяжелого металла, и это вызовет неприятные последствия. Например, кадмий оказывает токсическое действие на почки, кости и респираторную систему и вообще классифицируется как </w:t>
            </w:r>
            <w:r w:rsidRPr="003073A9">
              <w:rPr>
                <w:rFonts w:ascii="Times New Roman" w:hAnsi="Times New Roman" w:cs="Times New Roman"/>
                <w:spacing w:val="-2"/>
              </w:rPr>
              <w:t>канцероген.</w:t>
            </w:r>
          </w:p>
          <w:p w:rsidR="00CF1B6A" w:rsidRPr="00273FD8" w:rsidRDefault="003073A9" w:rsidP="003073A9">
            <w:pPr>
              <w:pStyle w:val="ab"/>
              <w:ind w:right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3360" behindDoc="0" locked="0" layoutInCell="1" allowOverlap="1" wp14:anchorId="04FF6E86" wp14:editId="563FC127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78740</wp:posOffset>
                  </wp:positionV>
                  <wp:extent cx="1859026" cy="1392428"/>
                  <wp:effectExtent l="0" t="0" r="0" b="0"/>
                  <wp:wrapNone/>
                  <wp:docPr id="2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26" cy="139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5341" w:type="dxa"/>
            <w:gridSpan w:val="2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sdt>
            <w:sdtPr>
              <w:rPr>
                <w:rFonts w:eastAsiaTheme="minorHAnsi" w:cstheme="minorBidi"/>
                <w:color w:val="595959" w:themeColor="text1" w:themeTint="A6"/>
                <w:sz w:val="22"/>
              </w:rPr>
              <w:id w:val="-1229453485"/>
              <w:placeholder>
                <w:docPart w:val="1FCE22D8A7E3429FBB5DB1DD5DA04518"/>
              </w:placeholder>
              <w15:appearance w15:val="hidden"/>
            </w:sdtPr>
            <w:sdtEndPr/>
            <w:sdtContent>
              <w:p w:rsidR="004757B3" w:rsidRPr="004757B3" w:rsidRDefault="004757B3" w:rsidP="00A232B4">
                <w:pPr>
                  <w:pStyle w:val="1"/>
                  <w:shd w:val="clear" w:color="auto" w:fill="B8DEA3" w:themeFill="accent3" w:themeFillTint="99"/>
                  <w:tabs>
                    <w:tab w:val="left" w:pos="615"/>
                  </w:tabs>
                  <w:spacing w:before="0" w:after="0"/>
                  <w:ind w:firstLine="709"/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Если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9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выбрасывать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11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нельзя,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10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что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то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гда делать?</w:t>
                </w:r>
              </w:p>
              <w:p w:rsidR="004757B3" w:rsidRPr="004757B3" w:rsidRDefault="004757B3" w:rsidP="00A232B4">
                <w:pPr>
                  <w:pStyle w:val="afa"/>
                  <w:shd w:val="clear" w:color="auto" w:fill="B8DEA3" w:themeFill="accent3" w:themeFillTint="99"/>
                  <w:tabs>
                    <w:tab w:val="left" w:pos="615"/>
                  </w:tabs>
                  <w:spacing w:after="0" w:line="240" w:lineRule="auto"/>
                  <w:ind w:firstLine="709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Сдавать на утилизацию. На специальных перерабатыва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ющих заводах батарейки использ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уют как ценное сырье — из них добывают в том числе эти самые металлы. Происходит это так: сначала батарейки дробят, чтобы отделить все железные элементы, затем 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з смеси извле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кают все основные вещества устройства — цинк, маргане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ц и графит. Потом из этих мате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риалов могут производить новые карандаши, минераль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ные удобрения и даже железнодо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рожные рельсы.</w:t>
                </w:r>
              </w:p>
              <w:p w:rsidR="004757B3" w:rsidRPr="004757B3" w:rsidRDefault="004757B3" w:rsidP="00A232B4">
                <w:pPr>
                  <w:pStyle w:val="1"/>
                  <w:shd w:val="clear" w:color="auto" w:fill="B8DEA3" w:themeFill="accent3" w:themeFillTint="99"/>
                  <w:tabs>
                    <w:tab w:val="left" w:pos="615"/>
                  </w:tabs>
                  <w:spacing w:before="0" w:after="0"/>
                  <w:ind w:firstLine="709"/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Куда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3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сдавать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4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z w:val="24"/>
                    <w:szCs w:val="24"/>
                  </w:rPr>
                  <w:t>использованные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b/>
                    <w:color w:val="00401D"/>
                    <w:spacing w:val="-5"/>
                    <w:sz w:val="24"/>
                    <w:szCs w:val="24"/>
                  </w:rPr>
                  <w:t>ба</w:t>
                </w:r>
                <w:r w:rsidRPr="004757B3">
                  <w:rPr>
                    <w:rFonts w:ascii="Times New Roman" w:hAnsi="Times New Roman" w:cs="Times New Roman"/>
                    <w:b/>
                    <w:color w:val="00401D"/>
                    <w:spacing w:val="-2"/>
                    <w:sz w:val="24"/>
                    <w:szCs w:val="24"/>
                  </w:rPr>
                  <w:t>тарейки?</w:t>
                </w:r>
              </w:p>
              <w:p w:rsidR="004757B3" w:rsidRPr="004757B3" w:rsidRDefault="004757B3" w:rsidP="00A232B4">
                <w:pPr>
                  <w:pStyle w:val="afa"/>
                  <w:shd w:val="clear" w:color="auto" w:fill="B8DEA3" w:themeFill="accent3" w:themeFillTint="99"/>
                  <w:tabs>
                    <w:tab w:val="left" w:pos="615"/>
                  </w:tabs>
                  <w:spacing w:after="0" w:line="240" w:lineRule="auto"/>
                  <w:ind w:firstLine="709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Пункты сбора можно найти во многих крупных магазинах, магазинах по продаже электроники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. Посещая торговые центры, вни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мательно</w:t>
                </w:r>
                <w:r w:rsidRPr="004757B3">
                  <w:rPr>
                    <w:rFonts w:ascii="Times New Roman" w:hAnsi="Times New Roman" w:cs="Times New Roman"/>
                    <w:spacing w:val="-2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смотрите -</w:t>
                </w:r>
                <w:r w:rsidRPr="004757B3">
                  <w:rPr>
                    <w:rFonts w:ascii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при</w:t>
                </w:r>
                <w:r w:rsidRPr="004757B3">
                  <w:rPr>
                    <w:rFonts w:ascii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входе</w:t>
                </w:r>
                <w:r w:rsidRPr="004757B3">
                  <w:rPr>
                    <w:rFonts w:ascii="Times New Roman" w:hAnsi="Times New Roman" w:cs="Times New Roman"/>
                    <w:spacing w:val="-2"/>
                    <w:sz w:val="24"/>
                    <w:szCs w:val="24"/>
                  </w:rPr>
                  <w:t xml:space="preserve"> 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>стоят</w:t>
                </w:r>
                <w:r w:rsidRPr="004757B3">
                  <w:rPr>
                    <w:rFonts w:ascii="Times New Roman" w:hAnsi="Times New Roman" w:cs="Times New Roman"/>
                    <w:spacing w:val="-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специаль</w:t>
                </w:r>
                <w:r w:rsidRPr="004757B3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ные контейнеры для сбора использованных </w:t>
                </w:r>
                <w:r w:rsidRPr="004757B3">
                  <w:rPr>
                    <w:rFonts w:ascii="Times New Roman" w:hAnsi="Times New Roman" w:cs="Times New Roman"/>
                    <w:spacing w:val="-2"/>
                    <w:sz w:val="24"/>
                    <w:szCs w:val="24"/>
                  </w:rPr>
                  <w:t>батареек.</w:t>
                </w:r>
              </w:p>
              <w:p w:rsidR="00CF1B6A" w:rsidRPr="00273FD8" w:rsidRDefault="004757B3" w:rsidP="00A232B4">
                <w:pPr>
                  <w:pStyle w:val="ae"/>
                  <w:tabs>
                    <w:tab w:val="left" w:pos="615"/>
                  </w:tabs>
                  <w:spacing w:line="240" w:lineRule="auto"/>
                  <w:ind w:firstLine="709"/>
                </w:pPr>
                <w:bookmarkStart w:id="0" w:name="_GoBack"/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1312" behindDoc="1" locked="0" layoutInCell="1" allowOverlap="1" wp14:anchorId="66E1D107" wp14:editId="001CEDE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17780</wp:posOffset>
                      </wp:positionV>
                      <wp:extent cx="1943100" cy="2362200"/>
                      <wp:effectExtent l="0" t="0" r="0" b="0"/>
                      <wp:wrapNone/>
                      <wp:docPr id="8" name="Image 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 8"/>
                              <pic:cNvPicPr/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600" cy="23628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bookmarkEnd w:id="0" w:displacedByCustomXml="next"/>
            </w:sdtContent>
          </w:sdt>
        </w:tc>
        <w:tc>
          <w:tcPr>
            <w:tcW w:w="452" w:type="dxa"/>
            <w:gridSpan w:val="3"/>
            <w:tcMar>
              <w:top w:w="288" w:type="dxa"/>
              <w:right w:w="432" w:type="dxa"/>
            </w:tcMar>
          </w:tcPr>
          <w:p w:rsidR="00CF1B6A" w:rsidRPr="00273FD8" w:rsidRDefault="00CF1B6A" w:rsidP="004757B3">
            <w:pPr>
              <w:pStyle w:val="ad"/>
              <w:spacing w:line="240" w:lineRule="auto"/>
              <w:ind w:left="-724" w:firstLine="709"/>
            </w:pPr>
          </w:p>
        </w:tc>
        <w:tc>
          <w:tcPr>
            <w:tcW w:w="26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3964" w:type="dxa"/>
            <w:gridSpan w:val="2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4757B3" w:rsidRDefault="004757B3" w:rsidP="003073A9">
            <w:pPr>
              <w:ind w:left="-575" w:right="-281"/>
              <w:jc w:val="center"/>
              <w:rPr>
                <w:rFonts w:ascii="Times New Roman" w:hAnsi="Times New Roman" w:cs="Times New Roman"/>
              </w:rPr>
            </w:pPr>
            <w:r w:rsidRPr="004757B3">
              <w:rPr>
                <w:rFonts w:ascii="Times New Roman" w:hAnsi="Times New Roman" w:cs="Times New Roman"/>
                <w:b/>
                <w:sz w:val="20"/>
              </w:rPr>
              <w:t>ГБОУ РО «Таганрогский педагогический лицей – интернат»</w:t>
            </w:r>
          </w:p>
          <w:p w:rsid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766E4C">
              <w:rPr>
                <w:rFonts w:ascii="Times New Roman" w:eastAsia="Times New Roman" w:hAnsi="Times New Roman" w:cs="Times New Roman"/>
                <w:sz w:val="28"/>
                <w:szCs w:val="28"/>
              </w:rPr>
              <w:t>Сдай батарейку – спаси планету»</w:t>
            </w: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70DFBA7D" wp14:editId="52024C1D">
                      <wp:simplePos x="0" y="0"/>
                      <wp:positionH relativeFrom="page">
                        <wp:posOffset>775970</wp:posOffset>
                      </wp:positionH>
                      <wp:positionV relativeFrom="paragraph">
                        <wp:posOffset>135255</wp:posOffset>
                      </wp:positionV>
                      <wp:extent cx="1828800" cy="2581275"/>
                      <wp:effectExtent l="0" t="0" r="0" b="0"/>
                      <wp:wrapTight wrapText="bothSides">
                        <wp:wrapPolygon edited="0">
                          <wp:start x="11925" y="0"/>
                          <wp:lineTo x="9450" y="319"/>
                          <wp:lineTo x="3600" y="2232"/>
                          <wp:lineTo x="3600" y="2869"/>
                          <wp:lineTo x="1125" y="5420"/>
                          <wp:lineTo x="0" y="7970"/>
                          <wp:lineTo x="675" y="10521"/>
                          <wp:lineTo x="4950" y="13072"/>
                          <wp:lineTo x="3600" y="15463"/>
                          <wp:lineTo x="4050" y="18173"/>
                          <wp:lineTo x="2475" y="18810"/>
                          <wp:lineTo x="2475" y="19129"/>
                          <wp:lineTo x="4725" y="20723"/>
                          <wp:lineTo x="4725" y="20883"/>
                          <wp:lineTo x="9000" y="21361"/>
                          <wp:lineTo x="11250" y="21361"/>
                          <wp:lineTo x="11475" y="21201"/>
                          <wp:lineTo x="15075" y="20404"/>
                          <wp:lineTo x="15975" y="19129"/>
                          <wp:lineTo x="15075" y="18173"/>
                          <wp:lineTo x="14850" y="16100"/>
                          <wp:lineTo x="16650" y="15622"/>
                          <wp:lineTo x="20250" y="14028"/>
                          <wp:lineTo x="20475" y="10521"/>
                          <wp:lineTo x="21375" y="8608"/>
                          <wp:lineTo x="21375" y="5261"/>
                          <wp:lineTo x="19800" y="2551"/>
                          <wp:lineTo x="16650" y="1275"/>
                          <wp:lineTo x="13050" y="0"/>
                          <wp:lineTo x="11925" y="0"/>
                        </wp:wrapPolygon>
                      </wp:wrapTight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2581275"/>
                                <a:chOff x="0" y="0"/>
                                <a:chExt cx="2431415" cy="3416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255" cy="2366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874" y="2231738"/>
                                  <a:ext cx="1549273" cy="1184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80863" id="Group 10" o:spid="_x0000_s1026" style="position:absolute;margin-left:61.1pt;margin-top:10.65pt;width:2in;height:203.25pt;z-index:-251658240;mso-wrap-distance-left:0;mso-wrap-distance-right:0;mso-position-horizontal-relative:page;mso-width-relative:margin;mso-height-relative:margin" coordsize="24314,34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24312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">
                        <v:imagedata r:id="rId17" o:title=""/>
                      </v:shape>
                      <v:shape id="Image 12" o:spid="_x0000_s1028" type="#_x0000_t75" style="position:absolute;left:2618;top:22317;width:15493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">
                        <v:imagedata r:id="rId18" o:title=""/>
                      </v:shape>
                      <w10:wrap type="tight" anchorx="page"/>
                    </v:group>
                  </w:pict>
                </mc:Fallback>
              </mc:AlternateContent>
            </w: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766E4C" w:rsidRDefault="004757B3" w:rsidP="004757B3">
            <w:pPr>
              <w:tabs>
                <w:tab w:val="left" w:leader="underscore" w:pos="11764"/>
              </w:tabs>
              <w:suppressAutoHyphens/>
              <w:ind w:firstLine="42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57B3" w:rsidRPr="00766E4C" w:rsidRDefault="004757B3" w:rsidP="004757B3">
            <w:pPr>
              <w:tabs>
                <w:tab w:val="left" w:leader="underscore" w:pos="11764"/>
              </w:tabs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6E4C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 работы</w:t>
            </w:r>
          </w:p>
          <w:p w:rsidR="004757B3" w:rsidRPr="00766E4C" w:rsidRDefault="004757B3" w:rsidP="004757B3">
            <w:pPr>
              <w:tabs>
                <w:tab w:val="left" w:leader="underscore" w:pos="11764"/>
              </w:tabs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66E4C">
              <w:rPr>
                <w:rFonts w:ascii="Times New Roman" w:eastAsia="Times New Roman" w:hAnsi="Times New Roman" w:cs="Times New Roman"/>
                <w:sz w:val="28"/>
                <w:szCs w:val="28"/>
              </w:rPr>
              <w:t>Кошкарёв</w:t>
            </w:r>
            <w:proofErr w:type="spellEnd"/>
            <w:r w:rsidRPr="00766E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Станислав</w:t>
            </w:r>
          </w:p>
          <w:p w:rsidR="004757B3" w:rsidRPr="00766E4C" w:rsidRDefault="004757B3" w:rsidP="004757B3">
            <w:pPr>
              <w:tabs>
                <w:tab w:val="left" w:leader="underscore" w:pos="11764"/>
              </w:tabs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6E4C">
              <w:rPr>
                <w:rFonts w:ascii="Times New Roman" w:eastAsia="Times New Roman" w:hAnsi="Times New Roman" w:cs="Times New Roman"/>
                <w:sz w:val="28"/>
                <w:szCs w:val="28"/>
              </w:rPr>
              <w:t>11 «У» класс</w:t>
            </w: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P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4757B3" w:rsidRDefault="004757B3" w:rsidP="004757B3">
            <w:pPr>
              <w:rPr>
                <w:rFonts w:ascii="Times New Roman" w:hAnsi="Times New Roman" w:cs="Times New Roman"/>
              </w:rPr>
            </w:pPr>
          </w:p>
          <w:p w:rsidR="00CF1B6A" w:rsidRPr="004757B3" w:rsidRDefault="004757B3" w:rsidP="004757B3">
            <w:pPr>
              <w:tabs>
                <w:tab w:val="left" w:pos="12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3073A9" w:rsidRPr="00273FD8" w:rsidTr="003B4BD9">
        <w:trPr>
          <w:gridAfter w:val="1"/>
          <w:wAfter w:w="2860" w:type="dxa"/>
          <w:cantSplit/>
          <w:trHeight w:hRule="exact" w:val="10368"/>
          <w:tblHeader/>
          <w:jc w:val="left"/>
        </w:trPr>
        <w:tc>
          <w:tcPr>
            <w:tcW w:w="5098" w:type="dxa"/>
            <w:shd w:val="clear" w:color="auto" w:fill="B8DEA3" w:themeFill="accent3" w:themeFillTint="99"/>
            <w:tcMar>
              <w:top w:w="288" w:type="dxa"/>
              <w:right w:w="720" w:type="dxa"/>
            </w:tcMar>
          </w:tcPr>
          <w:p w:rsidR="004757B3" w:rsidRDefault="003073A9" w:rsidP="00CF1B6A">
            <w:pPr>
              <w:pStyle w:val="aa"/>
              <w:ind w:right="0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5408" behindDoc="0" locked="0" layoutInCell="1" allowOverlap="1" wp14:anchorId="3C24C151" wp14:editId="6919243A">
                      <wp:simplePos x="0" y="0"/>
                      <wp:positionH relativeFrom="page">
                        <wp:posOffset>250190</wp:posOffset>
                      </wp:positionH>
                      <wp:positionV relativeFrom="paragraph">
                        <wp:posOffset>2540</wp:posOffset>
                      </wp:positionV>
                      <wp:extent cx="2711450" cy="6002020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11450" cy="6002020"/>
                                <a:chOff x="0" y="0"/>
                                <a:chExt cx="2711450" cy="6002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3313" y="4609134"/>
                                  <a:ext cx="1859026" cy="1392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9525" y="9525"/>
                                  <a:ext cx="2692400" cy="455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0" h="4556760">
                                      <a:moveTo>
                                        <a:pt x="26918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56379"/>
                                      </a:lnTo>
                                      <a:lnTo>
                                        <a:pt x="2691892" y="4556379"/>
                                      </a:lnTo>
                                      <a:lnTo>
                                        <a:pt x="26918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0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9525" y="9525"/>
                                  <a:ext cx="2692400" cy="455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2400" h="4556760">
                                      <a:moveTo>
                                        <a:pt x="0" y="4556379"/>
                                      </a:moveTo>
                                      <a:lnTo>
                                        <a:pt x="2691892" y="4556379"/>
                                      </a:lnTo>
                                      <a:lnTo>
                                        <a:pt x="26918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56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63" y="43180"/>
                                  <a:ext cx="2597658" cy="4454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076A0" id="Group 33" o:spid="_x0000_s1026" style="position:absolute;margin-left:19.7pt;margin-top:.2pt;width:213.5pt;height:472.6pt;z-index:251665408;mso-wrap-distance-left:0;mso-wrap-distance-right:0;mso-position-horizontal-relative:page" coordsize="27114,600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">
                      <v:shape id="Image 34" o:spid="_x0000_s1027" type="#_x0000_t75" style="position:absolute;left:4533;top:46091;width:18590;height:1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">
                        <v:imagedata r:id="rId20" o:title=""/>
                      </v:shape>
                      <v:shape id="Graphic 35" o:spid="_x0000_s1028" style="position:absolute;left:95;top:95;width:26924;height:45567;visibility:visible;mso-wrap-style:square;v-text-anchor:top" coordsize="2692400,455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" path="m2691892,l,,,4556379r2691892,l2691892,xe" fillcolor="#00401d" stroked="f">
                        <v:path arrowok="t"/>
                      </v:shape>
                      <v:shape id="Graphic 36" o:spid="_x0000_s1029" style="position:absolute;left:95;top:95;width:26924;height:45567;visibility:visible;mso-wrap-style:square;v-text-anchor:top" coordsize="2692400,455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" path="m,4556379r2691892,l2691892,,,,,4556379xe" filled="f" strokeweight="1.5pt">
                        <v:path arrowok="t"/>
                      </v:shape>
                      <v:shape id="Image 37" o:spid="_x0000_s1030" type="#_x0000_t75" style="position:absolute;left:619;top:431;width:25977;height:4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">
                        <v:imagedata r:id="rId21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88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4757B3" w:rsidRPr="00273FD8" w:rsidRDefault="004757B3" w:rsidP="00CE1E3B">
            <w:pPr>
              <w:pStyle w:val="ab"/>
            </w:pPr>
          </w:p>
        </w:tc>
        <w:tc>
          <w:tcPr>
            <w:tcW w:w="519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:rsidR="003073A9" w:rsidRDefault="00A232B4" w:rsidP="00A232B4">
            <w:pPr>
              <w:tabs>
                <w:tab w:val="left" w:pos="615"/>
              </w:tabs>
              <w:spacing w:before="274"/>
              <w:ind w:left="5764" w:right="5685"/>
              <w:jc w:val="both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 wp14:anchorId="048FC32E" wp14:editId="1A3F63BA">
                      <wp:simplePos x="0" y="0"/>
                      <wp:positionH relativeFrom="page">
                        <wp:posOffset>466725</wp:posOffset>
                      </wp:positionH>
                      <wp:positionV relativeFrom="paragraph">
                        <wp:posOffset>781050</wp:posOffset>
                      </wp:positionV>
                      <wp:extent cx="2834005" cy="3233420"/>
                      <wp:effectExtent l="0" t="0" r="0" b="0"/>
                      <wp:wrapTopAndBottom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34005" cy="3233420"/>
                                <a:chOff x="0" y="0"/>
                                <a:chExt cx="2834005" cy="323342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9525" y="9525"/>
                                  <a:ext cx="2814955" cy="321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4955" h="3214370">
                                      <a:moveTo>
                                        <a:pt x="28144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13862"/>
                                      </a:lnTo>
                                      <a:lnTo>
                                        <a:pt x="2814447" y="3213862"/>
                                      </a:lnTo>
                                      <a:lnTo>
                                        <a:pt x="2814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0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9525" y="9525"/>
                                  <a:ext cx="2814955" cy="321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4955" h="3214370">
                                      <a:moveTo>
                                        <a:pt x="0" y="3213862"/>
                                      </a:moveTo>
                                      <a:lnTo>
                                        <a:pt x="2814447" y="3213862"/>
                                      </a:lnTo>
                                      <a:lnTo>
                                        <a:pt x="28144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138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AF5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34" y="68745"/>
                                  <a:ext cx="2693670" cy="306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B4B17" id="Group 42" o:spid="_x0000_s1026" style="position:absolute;margin-left:36.75pt;margin-top:61.5pt;width:223.15pt;height:254.6pt;z-index:-251642880;mso-wrap-distance-left:0;mso-wrap-distance-right:0;mso-position-horizontal-relative:page" coordsize="28340,32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">
                      <v:shape id="Graphic 43" o:spid="_x0000_s1027" style="position:absolute;left:95;top:95;width:28149;height:32143;visibility:visible;mso-wrap-style:square;v-text-anchor:top" coordsize="2814955,321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" path="m2814447,l,,,3213862r2814447,l2814447,xe" fillcolor="#00401d" stroked="f">
                        <v:path arrowok="t"/>
                      </v:shape>
                      <v:shape id="Graphic 44" o:spid="_x0000_s1028" style="position:absolute;left:95;top:95;width:28149;height:32143;visibility:visible;mso-wrap-style:square;v-text-anchor:top" coordsize="2814955,321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" path="m,3213862r2814447,l2814447,,,,,3213862xe" filled="f" strokecolor="#00af50" strokeweight="1.5pt">
                        <v:path arrowok="t"/>
                      </v:shape>
                      <v:shape id="Image 45" o:spid="_x0000_s1029" type="#_x0000_t75" style="position:absolute;left:688;top:687;width:26937;height:3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">
                        <v:imagedata r:id="rId23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="003073A9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0528" behindDoc="0" locked="0" layoutInCell="1" allowOverlap="1" wp14:anchorId="0CE189E6" wp14:editId="4374004A">
                      <wp:simplePos x="0" y="0"/>
                      <wp:positionH relativeFrom="page">
                        <wp:posOffset>7451343</wp:posOffset>
                      </wp:positionH>
                      <wp:positionV relativeFrom="paragraph">
                        <wp:posOffset>164719</wp:posOffset>
                      </wp:positionV>
                      <wp:extent cx="2751455" cy="4638040"/>
                      <wp:effectExtent l="0" t="0" r="0" b="0"/>
                      <wp:wrapNone/>
                      <wp:docPr id="2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51455" cy="4638040"/>
                                <a:chOff x="0" y="0"/>
                                <a:chExt cx="2751455" cy="4638040"/>
                              </a:xfrm>
                            </wpg:grpSpPr>
                            <wps:wsp>
                              <wps:cNvPr id="29" name="Graphic 39"/>
                              <wps:cNvSpPr/>
                              <wps:spPr>
                                <a:xfrm>
                                  <a:off x="9525" y="9525"/>
                                  <a:ext cx="2732405" cy="4618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4618990">
                                      <a:moveTo>
                                        <a:pt x="27322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8608"/>
                                      </a:lnTo>
                                      <a:lnTo>
                                        <a:pt x="2732278" y="4618608"/>
                                      </a:lnTo>
                                      <a:lnTo>
                                        <a:pt x="27322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0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40"/>
                              <wps:cNvSpPr/>
                              <wps:spPr>
                                <a:xfrm>
                                  <a:off x="9525" y="9525"/>
                                  <a:ext cx="2732405" cy="4618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2405" h="4618990">
                                      <a:moveTo>
                                        <a:pt x="0" y="4618608"/>
                                      </a:moveTo>
                                      <a:lnTo>
                                        <a:pt x="2732278" y="4618608"/>
                                      </a:lnTo>
                                      <a:lnTo>
                                        <a:pt x="273227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860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AF5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 4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22" y="82422"/>
                                  <a:ext cx="2597150" cy="447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A14FE" id="Group 38" o:spid="_x0000_s1026" style="position:absolute;margin-left:586.7pt;margin-top:12.95pt;width:216.65pt;height:365.2pt;z-index:251670528;mso-wrap-distance-left:0;mso-wrap-distance-right:0;mso-position-horizontal-relative:page" coordsize="27514,4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">
                      <v:shape id="Graphic 39" o:spid="_x0000_s1027" style="position:absolute;left:95;top:95;width:27324;height:46190;visibility:visible;mso-wrap-style:square;v-text-anchor:top" coordsize="2732405,461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" path="m2732278,l,,,4618608r2732278,l2732278,xe" fillcolor="#00401d" stroked="f">
                        <v:path arrowok="t"/>
                      </v:shape>
                      <v:shape id="Graphic 40" o:spid="_x0000_s1028" style="position:absolute;left:95;top:95;width:27324;height:46190;visibility:visible;mso-wrap-style:square;v-text-anchor:top" coordsize="2732405,461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" path="m,4618608r2732278,l2732278,,,,,4618608xe" filled="f" strokecolor="#00af50" strokeweight="1.5pt">
                        <v:path arrowok="t"/>
                      </v:shape>
                      <v:shape id="Image 41" o:spid="_x0000_s1029" type="#_x0000_t75" style="position:absolute;left:871;top:824;width:25971;height:4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">
                        <v:imagedata r:id="rId25" o:title=""/>
                      </v:shape>
                      <w10:wrap anchorx="page"/>
                    </v:group>
                  </w:pict>
                </mc:Fallback>
              </mc:AlternateContent>
            </w:r>
            <w:r w:rsidR="003073A9">
              <w:rPr>
                <w:sz w:val="28"/>
              </w:rPr>
              <w:t xml:space="preserve">Предлагаем Вам участие в </w:t>
            </w:r>
            <w:proofErr w:type="spellStart"/>
            <w:proofErr w:type="gramStart"/>
            <w:r w:rsidR="003073A9">
              <w:rPr>
                <w:sz w:val="28"/>
              </w:rPr>
              <w:t>ак</w:t>
            </w:r>
            <w:proofErr w:type="spellEnd"/>
            <w:r w:rsidR="003073A9">
              <w:rPr>
                <w:sz w:val="28"/>
              </w:rPr>
              <w:t xml:space="preserve">- </w:t>
            </w:r>
            <w:proofErr w:type="spellStart"/>
            <w:r w:rsidR="003073A9">
              <w:rPr>
                <w:sz w:val="28"/>
              </w:rPr>
              <w:t>ции</w:t>
            </w:r>
            <w:proofErr w:type="spellEnd"/>
            <w:proofErr w:type="gramEnd"/>
            <w:r w:rsidR="003073A9">
              <w:rPr>
                <w:sz w:val="28"/>
              </w:rPr>
              <w:t xml:space="preserve">, проходящей в нашем детском саду </w:t>
            </w:r>
            <w:r w:rsidR="003073A9">
              <w:rPr>
                <w:b/>
                <w:i/>
                <w:sz w:val="28"/>
              </w:rPr>
              <w:t>«Сдай Батарейку —</w:t>
            </w:r>
            <w:r w:rsidR="003073A9">
              <w:rPr>
                <w:b/>
                <w:i/>
                <w:spacing w:val="-6"/>
                <w:sz w:val="28"/>
              </w:rPr>
              <w:t xml:space="preserve"> </w:t>
            </w:r>
            <w:r w:rsidR="003073A9">
              <w:rPr>
                <w:b/>
                <w:i/>
                <w:sz w:val="28"/>
              </w:rPr>
              <w:t>Спаси ёжика»</w:t>
            </w:r>
            <w:r w:rsidR="003073A9">
              <w:rPr>
                <w:b/>
                <w:sz w:val="28"/>
              </w:rPr>
              <w:t>.</w:t>
            </w:r>
            <w:r w:rsidR="003073A9">
              <w:rPr>
                <w:b/>
                <w:spacing w:val="-5"/>
                <w:sz w:val="28"/>
              </w:rPr>
              <w:t xml:space="preserve"> </w:t>
            </w:r>
            <w:r w:rsidR="003073A9">
              <w:rPr>
                <w:sz w:val="28"/>
              </w:rPr>
              <w:t>Дети</w:t>
            </w:r>
            <w:r w:rsidR="003073A9">
              <w:rPr>
                <w:spacing w:val="-6"/>
                <w:sz w:val="28"/>
              </w:rPr>
              <w:t xml:space="preserve"> </w:t>
            </w:r>
            <w:r w:rsidR="003073A9">
              <w:rPr>
                <w:sz w:val="28"/>
              </w:rPr>
              <w:t>и</w:t>
            </w:r>
            <w:r w:rsidR="003073A9">
              <w:rPr>
                <w:spacing w:val="-6"/>
                <w:sz w:val="28"/>
              </w:rPr>
              <w:t xml:space="preserve"> </w:t>
            </w:r>
            <w:r w:rsidR="003073A9">
              <w:rPr>
                <w:sz w:val="28"/>
              </w:rPr>
              <w:t>родители</w:t>
            </w:r>
            <w:r w:rsidR="003073A9">
              <w:rPr>
                <w:spacing w:val="-5"/>
                <w:sz w:val="28"/>
              </w:rPr>
              <w:t xml:space="preserve"> </w:t>
            </w:r>
            <w:r w:rsidR="003073A9">
              <w:rPr>
                <w:sz w:val="28"/>
              </w:rPr>
              <w:t xml:space="preserve">приносят отработанные батарейки из дома. Мы собираем их в каждой группе. Затем батарейки объединяются в общий контейнер и отвозятся в пункт сбора отработанных </w:t>
            </w:r>
            <w:proofErr w:type="spellStart"/>
            <w:proofErr w:type="gramStart"/>
            <w:r w:rsidR="003073A9">
              <w:rPr>
                <w:sz w:val="28"/>
              </w:rPr>
              <w:t>батаре</w:t>
            </w:r>
            <w:proofErr w:type="spellEnd"/>
            <w:r w:rsidR="003073A9">
              <w:rPr>
                <w:sz w:val="28"/>
              </w:rPr>
              <w:t xml:space="preserve">- </w:t>
            </w:r>
            <w:proofErr w:type="spellStart"/>
            <w:r w:rsidR="003073A9">
              <w:rPr>
                <w:spacing w:val="-4"/>
                <w:sz w:val="28"/>
              </w:rPr>
              <w:t>ек</w:t>
            </w:r>
            <w:proofErr w:type="spellEnd"/>
            <w:proofErr w:type="gramEnd"/>
            <w:r w:rsidR="003073A9">
              <w:rPr>
                <w:spacing w:val="-4"/>
                <w:sz w:val="28"/>
              </w:rPr>
              <w:t>.</w:t>
            </w:r>
          </w:p>
          <w:p w:rsidR="003073A9" w:rsidRDefault="003073A9" w:rsidP="00A232B4">
            <w:pPr>
              <w:tabs>
                <w:tab w:val="left" w:pos="615"/>
              </w:tabs>
              <w:spacing w:before="8"/>
              <w:ind w:left="61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ПРИСОЕДИНЯЙТЕСЬ!</w:t>
            </w:r>
          </w:p>
          <w:p w:rsidR="003073A9" w:rsidRDefault="003073A9" w:rsidP="00A232B4">
            <w:pPr>
              <w:tabs>
                <w:tab w:val="left" w:pos="615"/>
              </w:tabs>
              <w:ind w:left="6125"/>
              <w:rPr>
                <w:b/>
                <w:sz w:val="28"/>
              </w:rPr>
            </w:pPr>
            <w:r>
              <w:rPr>
                <w:b/>
                <w:sz w:val="28"/>
              </w:rPr>
              <w:t>Сделаем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чище!</w:t>
            </w:r>
          </w:p>
          <w:p w:rsidR="003073A9" w:rsidRDefault="003073A9" w:rsidP="00A232B4">
            <w:pPr>
              <w:pStyle w:val="afa"/>
              <w:tabs>
                <w:tab w:val="left" w:pos="615"/>
              </w:tabs>
              <w:rPr>
                <w:b/>
                <w:sz w:val="20"/>
              </w:rPr>
            </w:pPr>
          </w:p>
          <w:p w:rsidR="004757B3" w:rsidRDefault="004757B3" w:rsidP="00A232B4">
            <w:pPr>
              <w:pStyle w:val="ae"/>
              <w:tabs>
                <w:tab w:val="left" w:pos="615"/>
              </w:tabs>
            </w:pPr>
          </w:p>
        </w:tc>
        <w:tc>
          <w:tcPr>
            <w:tcW w:w="452" w:type="dxa"/>
            <w:gridSpan w:val="2"/>
            <w:tcMar>
              <w:top w:w="288" w:type="dxa"/>
              <w:right w:w="432" w:type="dxa"/>
            </w:tcMar>
          </w:tcPr>
          <w:p w:rsidR="004757B3" w:rsidRDefault="004757B3" w:rsidP="00A232B4">
            <w:pPr>
              <w:pStyle w:val="ad"/>
              <w:tabs>
                <w:tab w:val="left" w:pos="615"/>
              </w:tabs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</w:tcPr>
          <w:p w:rsidR="004757B3" w:rsidRPr="00273FD8" w:rsidRDefault="004757B3" w:rsidP="00CE1E3B">
            <w:pPr>
              <w:pStyle w:val="ad"/>
            </w:pPr>
          </w:p>
        </w:tc>
        <w:tc>
          <w:tcPr>
            <w:tcW w:w="1249" w:type="dxa"/>
            <w:gridSpan w:val="3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4757B3" w:rsidRPr="004757B3" w:rsidRDefault="004757B3" w:rsidP="004757B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ED7C90" w:rsidRPr="00273FD8" w:rsidRDefault="003073A9" w:rsidP="00D91EF3">
      <w:pPr>
        <w:pStyle w:val="affffd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5707BC86" wp14:editId="5ED83C8A">
                <wp:simplePos x="0" y="0"/>
                <wp:positionH relativeFrom="page">
                  <wp:posOffset>7625715</wp:posOffset>
                </wp:positionH>
                <wp:positionV relativeFrom="paragraph">
                  <wp:posOffset>-6430010</wp:posOffset>
                </wp:positionV>
                <wp:extent cx="2751455" cy="463804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1455" cy="4638040"/>
                          <a:chOff x="0" y="0"/>
                          <a:chExt cx="2751455" cy="46380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9525" y="9525"/>
                            <a:ext cx="2732405" cy="461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4618990">
                                <a:moveTo>
                                  <a:pt x="2732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8608"/>
                                </a:lnTo>
                                <a:lnTo>
                                  <a:pt x="2732278" y="4618608"/>
                                </a:lnTo>
                                <a:lnTo>
                                  <a:pt x="2732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525" y="9525"/>
                            <a:ext cx="2732405" cy="461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4618990">
                                <a:moveTo>
                                  <a:pt x="0" y="4618608"/>
                                </a:moveTo>
                                <a:lnTo>
                                  <a:pt x="2732278" y="4618608"/>
                                </a:lnTo>
                                <a:lnTo>
                                  <a:pt x="2732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860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22" y="82422"/>
                            <a:ext cx="2597150" cy="4475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B2E39" id="Group 38" o:spid="_x0000_s1026" style="position:absolute;margin-left:600.45pt;margin-top:-506.3pt;width:216.65pt;height:365.2pt;z-index:251667456;mso-wrap-distance-left:0;mso-wrap-distance-right:0;mso-position-horizontal-relative:page" coordsize="27514,4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">
                <v:shape id="Graphic 39" o:spid="_x0000_s1027" style="position:absolute;left:95;top:95;width:27324;height:46190;visibility:visible;mso-wrap-style:square;v-text-anchor:top" coordsize="2732405,461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" path="m2732278,l,,,4618608r2732278,l2732278,xe" fillcolor="#00401d" stroked="f">
                  <v:path arrowok="t"/>
                </v:shape>
                <v:shape id="Graphic 40" o:spid="_x0000_s1028" style="position:absolute;left:95;top:95;width:27324;height:46190;visibility:visible;mso-wrap-style:square;v-text-anchor:top" coordsize="2732405,461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" path="m,4618608r2732278,l2732278,,,,,4618608xe" filled="f" strokecolor="#00af50" strokeweight="1.5pt">
                  <v:path arrowok="t"/>
                </v:shape>
                <v:shape id="Image 41" o:spid="_x0000_s1029" type="#_x0000_t75" style="position:absolute;left:871;top:824;width:25971;height:4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ED7C90" w:rsidRPr="00273FD8" w:rsidSect="00523273">
      <w:footerReference w:type="default" r:id="rId26"/>
      <w:footerReference w:type="first" r:id="rId27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387" w:rsidRDefault="00613387" w:rsidP="0037743C">
      <w:pPr>
        <w:spacing w:after="0" w:line="240" w:lineRule="auto"/>
      </w:pPr>
      <w:r>
        <w:separator/>
      </w:r>
    </w:p>
  </w:endnote>
  <w:endnote w:type="continuationSeparator" w:id="0">
    <w:p w:rsidR="00613387" w:rsidRDefault="00613387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57EFE8E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84210BB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57B3" w:rsidRPr="004757B3" w:rsidRDefault="004757B3" w:rsidP="004757B3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4757B3">
                            <w:rPr>
                              <w:rFonts w:ascii="Times New Roman" w:hAnsi="Times New Roman" w:cs="Times New Roman"/>
                            </w:rPr>
                            <w:t>2023 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0E55A8F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" fillcolor="#2b7370 [1604]" stroked="f" strokeweight="1pt">
              <v:textbox>
                <w:txbxContent>
                  <w:p w:rsidR="004757B3" w:rsidRPr="004757B3" w:rsidRDefault="004757B3" w:rsidP="004757B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4757B3">
                      <w:rPr>
                        <w:rFonts w:ascii="Times New Roman" w:hAnsi="Times New Roman" w:cs="Times New Roman"/>
                      </w:rPr>
                      <w:t>2023 г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387" w:rsidRDefault="00613387" w:rsidP="0037743C">
      <w:pPr>
        <w:spacing w:after="0" w:line="240" w:lineRule="auto"/>
      </w:pPr>
      <w:r>
        <w:separator/>
      </w:r>
    </w:p>
  </w:footnote>
  <w:footnote w:type="continuationSeparator" w:id="0">
    <w:p w:rsidR="00613387" w:rsidRDefault="00613387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B3"/>
    <w:rsid w:val="00016C11"/>
    <w:rsid w:val="000425F6"/>
    <w:rsid w:val="00075279"/>
    <w:rsid w:val="000E2C45"/>
    <w:rsid w:val="001A10CE"/>
    <w:rsid w:val="00206800"/>
    <w:rsid w:val="00273FD8"/>
    <w:rsid w:val="00275195"/>
    <w:rsid w:val="002F5ECB"/>
    <w:rsid w:val="003073A9"/>
    <w:rsid w:val="003270C5"/>
    <w:rsid w:val="003309C2"/>
    <w:rsid w:val="0037743C"/>
    <w:rsid w:val="003B4BD9"/>
    <w:rsid w:val="003E1E9B"/>
    <w:rsid w:val="00400FAF"/>
    <w:rsid w:val="00425687"/>
    <w:rsid w:val="004757B3"/>
    <w:rsid w:val="0048709F"/>
    <w:rsid w:val="00523273"/>
    <w:rsid w:val="00555FE1"/>
    <w:rsid w:val="005F496D"/>
    <w:rsid w:val="00613387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9775E0"/>
    <w:rsid w:val="009C3321"/>
    <w:rsid w:val="00A01D2E"/>
    <w:rsid w:val="00A232B4"/>
    <w:rsid w:val="00A92C80"/>
    <w:rsid w:val="00CA1864"/>
    <w:rsid w:val="00CD1B39"/>
    <w:rsid w:val="00CD4ED2"/>
    <w:rsid w:val="00CE1E3B"/>
    <w:rsid w:val="00CF1B6A"/>
    <w:rsid w:val="00D2631E"/>
    <w:rsid w:val="00D91EF3"/>
    <w:rsid w:val="00DA03C3"/>
    <w:rsid w:val="00DC332A"/>
    <w:rsid w:val="00E36671"/>
    <w:rsid w:val="00E75E55"/>
    <w:rsid w:val="00E938FB"/>
    <w:rsid w:val="00EA3A2A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D14C498772964E969AB68C9CA4295D1D">
    <w:name w:val="D14C498772964E969AB68C9CA4295D1D"/>
    <w:rsid w:val="004757B3"/>
    <w:pPr>
      <w:spacing w:line="259" w:lineRule="auto"/>
    </w:pPr>
    <w:rPr>
      <w:rFonts w:eastAsiaTheme="minorEastAsia"/>
      <w:color w:val="auto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jpe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8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CE22D8A7E3429FBB5DB1DD5DA045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0A512-7259-499F-8767-1BB2F3E32D00}"/>
      </w:docPartPr>
      <w:docPartBody>
        <w:p w:rsidR="00DC1EE2" w:rsidRDefault="00DF522B">
          <w:pPr>
            <w:pStyle w:val="1FCE22D8A7E3429FBB5DB1DD5DA04518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79"/>
    <w:rsid w:val="00411279"/>
    <w:rsid w:val="00777325"/>
    <w:rsid w:val="00DC1EE2"/>
    <w:rsid w:val="00D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8C42581F2244CE9063E8ADB1C54119">
    <w:name w:val="118C42581F2244CE9063E8ADB1C54119"/>
  </w:style>
  <w:style w:type="paragraph" w:styleId="a4">
    <w:name w:val="Block Text"/>
    <w:basedOn w:val="a0"/>
    <w:uiPriority w:val="2"/>
    <w:unhideWhenUsed/>
    <w:qFormat/>
    <w:rsid w:val="00411279"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E958DF6BDF29440CBEAF820532B33235">
    <w:name w:val="E958DF6BDF29440CBEAF820532B33235"/>
  </w:style>
  <w:style w:type="paragraph" w:customStyle="1" w:styleId="1FCE22D8A7E3429FBB5DB1DD5DA04518">
    <w:name w:val="1FCE22D8A7E3429FBB5DB1DD5DA04518"/>
  </w:style>
  <w:style w:type="paragraph" w:customStyle="1" w:styleId="7DB7BB46D8664F51BB8061E62B5C3C0C">
    <w:name w:val="7DB7BB46D8664F51BB8061E62B5C3C0C"/>
  </w:style>
  <w:style w:type="paragraph" w:customStyle="1" w:styleId="D14C498772964E969AB68C9CA4295D1D">
    <w:name w:val="D14C498772964E969AB68C9CA4295D1D"/>
  </w:style>
  <w:style w:type="paragraph" w:customStyle="1" w:styleId="538EE1975F464EB3ACAB6665AE2A6B47">
    <w:name w:val="538EE1975F464EB3ACAB6665AE2A6B47"/>
  </w:style>
  <w:style w:type="paragraph" w:customStyle="1" w:styleId="2E80EC7EFA3E4CC5B4C820D933DB5B53">
    <w:name w:val="2E80EC7EFA3E4CC5B4C820D933DB5B53"/>
  </w:style>
  <w:style w:type="paragraph" w:customStyle="1" w:styleId="EEB9C149EB3F4BA69E7CE97C9E26CD18">
    <w:name w:val="EEB9C149EB3F4BA69E7CE97C9E26CD18"/>
  </w:style>
  <w:style w:type="paragraph" w:customStyle="1" w:styleId="57B861BFEE9346C0B4B08204B1053A93">
    <w:name w:val="57B861BFEE9346C0B4B08204B1053A93"/>
  </w:style>
  <w:style w:type="paragraph" w:customStyle="1" w:styleId="AC0DB366FB5C464088176CDF1F156DD5">
    <w:name w:val="AC0DB366FB5C464088176CDF1F156DD5"/>
  </w:style>
  <w:style w:type="paragraph" w:customStyle="1" w:styleId="4A4FE57986A745808D372B4F90A024D7">
    <w:name w:val="4A4FE57986A745808D372B4F90A024D7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74ADF5D2FC654FDCBBDBDAC85D7513B2">
    <w:name w:val="74ADF5D2FC654FDCBBDBDAC85D7513B2"/>
  </w:style>
  <w:style w:type="paragraph" w:customStyle="1" w:styleId="929E9D9670084997AE5B0F41140C8C21">
    <w:name w:val="929E9D9670084997AE5B0F41140C8C21"/>
  </w:style>
  <w:style w:type="paragraph" w:customStyle="1" w:styleId="D6BF3ED5AB614CD29BDE2A80C07B315B">
    <w:name w:val="D6BF3ED5AB614CD29BDE2A80C07B315B"/>
  </w:style>
  <w:style w:type="paragraph" w:customStyle="1" w:styleId="C71B7BD965A144EA9D1AB98B371A0349">
    <w:name w:val="C71B7BD965A144EA9D1AB98B371A0349"/>
  </w:style>
  <w:style w:type="paragraph" w:customStyle="1" w:styleId="79BCE1519C6E44B48BFDE1F09F72452F">
    <w:name w:val="79BCE1519C6E44B48BFDE1F09F72452F"/>
  </w:style>
  <w:style w:type="paragraph" w:customStyle="1" w:styleId="2FC10206150F42CB83F69A48B5233B42">
    <w:name w:val="2FC10206150F42CB83F69A48B5233B42"/>
  </w:style>
  <w:style w:type="paragraph" w:customStyle="1" w:styleId="571927E17FA14EA88D9AEC2F785B294A">
    <w:name w:val="571927E17FA14EA88D9AEC2F785B294A"/>
  </w:style>
  <w:style w:type="paragraph" w:customStyle="1" w:styleId="351479915120413B8B72163FE60625C9">
    <w:name w:val="351479915120413B8B72163FE60625C9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02665C0499E442EA8B41FF33A8ADC6BC">
    <w:name w:val="02665C0499E442EA8B41FF33A8ADC6BC"/>
  </w:style>
  <w:style w:type="paragraph" w:customStyle="1" w:styleId="5218DAB950BA4F92B689DFF8EFF4ED7F">
    <w:name w:val="5218DAB950BA4F92B689DFF8EFF4ED7F"/>
  </w:style>
  <w:style w:type="paragraph" w:customStyle="1" w:styleId="F36C20456B5D4BBAA1EE0E1D8984495D">
    <w:name w:val="F36C20456B5D4BBAA1EE0E1D8984495D"/>
  </w:style>
  <w:style w:type="paragraph" w:customStyle="1" w:styleId="BB35B3DFA64B4D2E9E26FFA9C434E1A6">
    <w:name w:val="BB35B3DFA64B4D2E9E26FFA9C434E1A6"/>
  </w:style>
  <w:style w:type="paragraph" w:customStyle="1" w:styleId="3959FFEB48A4459C85CEC521AFC9703B">
    <w:name w:val="3959FFEB48A4459C85CEC521AFC9703B"/>
  </w:style>
  <w:style w:type="paragraph" w:customStyle="1" w:styleId="60C39BDA6E0246A59F64CB1163CB843F">
    <w:name w:val="60C39BDA6E0246A59F64CB1163CB843F"/>
  </w:style>
  <w:style w:type="paragraph" w:customStyle="1" w:styleId="2406CCFD10C940C897DCA766767B4429">
    <w:name w:val="2406CCFD10C940C897DCA766767B4429"/>
    <w:rsid w:val="00411279"/>
  </w:style>
  <w:style w:type="paragraph" w:customStyle="1" w:styleId="BA6F0D327A8A480D8D213C4A73EE8A84">
    <w:name w:val="BA6F0D327A8A480D8D213C4A73EE8A84"/>
    <w:rsid w:val="00411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2300EBBD-1164-433F-8348-9CCBB5E9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2023-12-02T07:55:00Z</dcterms:created>
  <dcterms:modified xsi:type="dcterms:W3CDTF">2023-12-06T07:37:00Z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